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509" w:rsidRDefault="00945509" w:rsidP="00F40F47">
      <w:pPr>
        <w:ind w:left="-360"/>
      </w:pPr>
      <w:r>
        <w:rPr>
          <w:noProof/>
          <w:lang w:val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89pt;margin-top:-45pt;width:61.5pt;height:63pt;z-index:251658240;mso-wrap-style:none" stroked="f">
            <v:textbox>
              <w:txbxContent>
                <w:p w:rsidR="00945509" w:rsidRDefault="00945509" w:rsidP="00F40F47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47.25pt;height:57pt">
                        <v:imagedata r:id="rId7" o:title=""/>
                      </v:shape>
                    </w:pict>
                  </w:r>
                </w:p>
              </w:txbxContent>
            </v:textbox>
          </v:shape>
        </w:pict>
      </w:r>
      <w:r>
        <w:t xml:space="preserve">                                                                                       </w:t>
      </w:r>
    </w:p>
    <w:p w:rsidR="00945509" w:rsidRPr="00834E42" w:rsidRDefault="00945509" w:rsidP="00F40F47">
      <w:pPr>
        <w:ind w:left="-360"/>
        <w:rPr>
          <w:sz w:val="4"/>
          <w:szCs w:val="4"/>
        </w:rPr>
      </w:pPr>
      <w:r>
        <w:t xml:space="preserve">                    </w:t>
      </w:r>
    </w:p>
    <w:p w:rsidR="00945509" w:rsidRPr="00365EFF" w:rsidRDefault="00945509" w:rsidP="00F40F47">
      <w:pPr>
        <w:jc w:val="center"/>
        <w:rPr>
          <w:b/>
        </w:rPr>
      </w:pPr>
      <w:r>
        <w:rPr>
          <w:b/>
        </w:rPr>
        <w:t>САКСАГАНСЬКА</w:t>
      </w:r>
      <w:r w:rsidRPr="00365EFF">
        <w:rPr>
          <w:b/>
        </w:rPr>
        <w:t xml:space="preserve"> </w:t>
      </w:r>
      <w:r>
        <w:rPr>
          <w:b/>
        </w:rPr>
        <w:t>РАЙОННА У МІСТІ</w:t>
      </w:r>
      <w:r w:rsidRPr="00365EFF">
        <w:rPr>
          <w:b/>
        </w:rPr>
        <w:t xml:space="preserve"> </w:t>
      </w:r>
      <w:r w:rsidRPr="00622D78">
        <w:rPr>
          <w:b/>
          <w:lang w:val="ru-RU"/>
        </w:rPr>
        <w:t xml:space="preserve"> </w:t>
      </w:r>
      <w:r w:rsidRPr="00365EFF">
        <w:rPr>
          <w:b/>
        </w:rPr>
        <w:t>РАДА</w:t>
      </w:r>
    </w:p>
    <w:p w:rsidR="00945509" w:rsidRDefault="00945509" w:rsidP="00F40F47">
      <w:pPr>
        <w:rPr>
          <w:b/>
        </w:rPr>
      </w:pPr>
    </w:p>
    <w:p w:rsidR="00945509" w:rsidRDefault="00945509" w:rsidP="00F40F47">
      <w:pPr>
        <w:pStyle w:val="Heading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>І Ш Е Н Н Я</w:t>
      </w:r>
    </w:p>
    <w:p w:rsidR="00945509" w:rsidRPr="0097668F" w:rsidRDefault="00945509" w:rsidP="0097668F">
      <w:pPr>
        <w:jc w:val="center"/>
        <w:rPr>
          <w:b/>
        </w:rPr>
      </w:pPr>
      <w:r w:rsidRPr="0097668F">
        <w:rPr>
          <w:b/>
        </w:rPr>
        <w:t xml:space="preserve">(ХХІ сесія </w:t>
      </w:r>
      <w:r w:rsidRPr="0097668F">
        <w:rPr>
          <w:b/>
          <w:lang w:val="en-US"/>
        </w:rPr>
        <w:t>VI</w:t>
      </w:r>
      <w:r w:rsidRPr="0097668F">
        <w:rPr>
          <w:b/>
        </w:rPr>
        <w:t xml:space="preserve"> скликання)</w:t>
      </w:r>
    </w:p>
    <w:p w:rsidR="00945509" w:rsidRDefault="00945509" w:rsidP="00F40F47">
      <w:pPr>
        <w:rPr>
          <w:b/>
          <w:spacing w:val="100"/>
          <w:sz w:val="20"/>
        </w:rPr>
      </w:pPr>
    </w:p>
    <w:tbl>
      <w:tblPr>
        <w:tblW w:w="0" w:type="auto"/>
        <w:tblLook w:val="01E0"/>
      </w:tblPr>
      <w:tblGrid>
        <w:gridCol w:w="3190"/>
        <w:gridCol w:w="3190"/>
        <w:gridCol w:w="3190"/>
      </w:tblGrid>
      <w:tr w:rsidR="00945509" w:rsidRPr="006179CE">
        <w:tc>
          <w:tcPr>
            <w:tcW w:w="3190" w:type="dxa"/>
          </w:tcPr>
          <w:p w:rsidR="00945509" w:rsidRPr="00CC556A" w:rsidRDefault="00945509" w:rsidP="0097668F">
            <w:r>
              <w:t>17 травня 2013 року</w:t>
            </w:r>
          </w:p>
        </w:tc>
        <w:tc>
          <w:tcPr>
            <w:tcW w:w="3190" w:type="dxa"/>
          </w:tcPr>
          <w:p w:rsidR="00945509" w:rsidRPr="006179CE" w:rsidRDefault="00945509" w:rsidP="006179CE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</w:t>
            </w:r>
            <w:r w:rsidRPr="006179CE">
              <w:rPr>
                <w:lang w:val="en-US"/>
              </w:rPr>
              <w:t xml:space="preserve"> </w:t>
            </w:r>
            <w:r w:rsidRPr="00A21197">
              <w:t xml:space="preserve">Кривий Ріг                               </w:t>
            </w:r>
          </w:p>
        </w:tc>
        <w:tc>
          <w:tcPr>
            <w:tcW w:w="3190" w:type="dxa"/>
          </w:tcPr>
          <w:p w:rsidR="00945509" w:rsidRPr="00774F49" w:rsidRDefault="00945509" w:rsidP="006179CE">
            <w:pPr>
              <w:jc w:val="center"/>
            </w:pPr>
            <w:r>
              <w:t xml:space="preserve">№ 234 </w:t>
            </w:r>
            <w:r w:rsidRPr="00233175">
              <w:t xml:space="preserve">    </w:t>
            </w:r>
          </w:p>
        </w:tc>
      </w:tr>
    </w:tbl>
    <w:p w:rsidR="00945509" w:rsidRPr="00B42348" w:rsidRDefault="00945509" w:rsidP="00F40F47">
      <w:pPr>
        <w:rPr>
          <w:b/>
          <w:spacing w:val="100"/>
          <w:szCs w:val="28"/>
        </w:rPr>
      </w:pPr>
    </w:p>
    <w:p w:rsidR="00945509" w:rsidRPr="00000ED4" w:rsidRDefault="00945509" w:rsidP="00F40F47">
      <w:pPr>
        <w:jc w:val="both"/>
        <w:rPr>
          <w:szCs w:val="28"/>
        </w:rPr>
      </w:pPr>
    </w:p>
    <w:p w:rsidR="00945509" w:rsidRDefault="00945509" w:rsidP="005C2E3C">
      <w:pPr>
        <w:ind w:hanging="180"/>
        <w:rPr>
          <w:szCs w:val="28"/>
        </w:rPr>
      </w:pPr>
      <w:r w:rsidRPr="00000ED4">
        <w:rPr>
          <w:szCs w:val="28"/>
        </w:rPr>
        <w:t xml:space="preserve">   ⌐                                                </w:t>
      </w:r>
      <w:r>
        <w:rPr>
          <w:szCs w:val="28"/>
        </w:rPr>
        <w:t xml:space="preserve">  </w:t>
      </w:r>
      <w:r w:rsidRPr="00000ED4">
        <w:rPr>
          <w:szCs w:val="28"/>
        </w:rPr>
        <w:t xml:space="preserve">    </w:t>
      </w:r>
      <w:r>
        <w:rPr>
          <w:szCs w:val="28"/>
        </w:rPr>
        <w:t xml:space="preserve">    </w:t>
      </w:r>
      <w:r w:rsidRPr="00000ED4">
        <w:rPr>
          <w:szCs w:val="28"/>
        </w:rPr>
        <w:t>¬</w:t>
      </w:r>
    </w:p>
    <w:p w:rsidR="00945509" w:rsidRDefault="00945509" w:rsidP="0075423B">
      <w:pPr>
        <w:ind w:hanging="180"/>
        <w:rPr>
          <w:b/>
          <w:i/>
          <w:szCs w:val="28"/>
        </w:rPr>
      </w:pPr>
      <w:r>
        <w:rPr>
          <w:szCs w:val="28"/>
        </w:rPr>
        <w:t xml:space="preserve">   </w:t>
      </w:r>
      <w:r w:rsidRPr="005C2E3C">
        <w:rPr>
          <w:b/>
          <w:i/>
          <w:szCs w:val="28"/>
        </w:rPr>
        <w:t xml:space="preserve">Про </w:t>
      </w:r>
      <w:r>
        <w:rPr>
          <w:b/>
          <w:i/>
          <w:szCs w:val="28"/>
        </w:rPr>
        <w:t xml:space="preserve">затвердження штатного </w:t>
      </w:r>
    </w:p>
    <w:p w:rsidR="00945509" w:rsidRDefault="00945509" w:rsidP="0075423B">
      <w:pPr>
        <w:ind w:hanging="180"/>
        <w:rPr>
          <w:b/>
          <w:i/>
          <w:szCs w:val="28"/>
        </w:rPr>
      </w:pPr>
      <w:r>
        <w:rPr>
          <w:b/>
          <w:i/>
          <w:szCs w:val="28"/>
        </w:rPr>
        <w:t xml:space="preserve">   розпису комунального закладу</w:t>
      </w:r>
    </w:p>
    <w:p w:rsidR="00945509" w:rsidRDefault="00945509" w:rsidP="0075423B">
      <w:pPr>
        <w:ind w:hanging="180"/>
        <w:rPr>
          <w:b/>
          <w:i/>
          <w:szCs w:val="28"/>
        </w:rPr>
      </w:pPr>
      <w:r>
        <w:rPr>
          <w:b/>
          <w:i/>
          <w:szCs w:val="28"/>
        </w:rPr>
        <w:t xml:space="preserve">  «Центр соціально-психологічної </w:t>
      </w:r>
    </w:p>
    <w:p w:rsidR="00945509" w:rsidRDefault="00945509" w:rsidP="0075423B">
      <w:pPr>
        <w:ind w:hanging="180"/>
        <w:rPr>
          <w:b/>
          <w:i/>
          <w:szCs w:val="28"/>
        </w:rPr>
      </w:pPr>
      <w:r>
        <w:rPr>
          <w:b/>
          <w:i/>
          <w:szCs w:val="28"/>
        </w:rPr>
        <w:t xml:space="preserve">  реабілітації дітей»</w:t>
      </w:r>
    </w:p>
    <w:p w:rsidR="00945509" w:rsidRPr="001B6410" w:rsidRDefault="00945509" w:rsidP="001B6410">
      <w:pPr>
        <w:jc w:val="both"/>
        <w:rPr>
          <w:szCs w:val="28"/>
          <w:lang w:val="ru-RU"/>
        </w:rPr>
      </w:pPr>
    </w:p>
    <w:p w:rsidR="00945509" w:rsidRDefault="00945509" w:rsidP="00BB51E1">
      <w:pPr>
        <w:ind w:firstLine="567"/>
        <w:jc w:val="both"/>
        <w:rPr>
          <w:szCs w:val="28"/>
        </w:rPr>
      </w:pPr>
      <w:r w:rsidRPr="00BB51E1">
        <w:rPr>
          <w:szCs w:val="28"/>
        </w:rPr>
        <w:t xml:space="preserve"> </w:t>
      </w:r>
    </w:p>
    <w:p w:rsidR="00945509" w:rsidRDefault="00945509" w:rsidP="00BB51E1">
      <w:pPr>
        <w:ind w:firstLine="567"/>
        <w:jc w:val="both"/>
        <w:rPr>
          <w:szCs w:val="28"/>
        </w:rPr>
      </w:pPr>
      <w:r>
        <w:rPr>
          <w:szCs w:val="28"/>
        </w:rPr>
        <w:t>З метою приведення штатного розпису комунального закладу «Центр соціально-психологічної реабілітації дітей» у відповідність до типових штатних нормативів керівних і педагогічних працівників, медичного та обслуговуючого персоналу центру соціально-психологічної реабілітації дітей, керуючись Законом України «Про місцеве самоврядування в Україні», наказом Міністерства України у справах сім’ї, дітей і молоді від 24 вересня 2004 року  № 470 «Про затвердження  типових  штатних нормативів»,  рішенням Криворізької міської ради від 30 березня 2011 року № 259 «Про обсяг і межі повноважень районних у місті рад та їх виконавчих органів», районна у місті рада ВИРІШИЛА:</w:t>
      </w:r>
    </w:p>
    <w:p w:rsidR="00945509" w:rsidRDefault="00945509" w:rsidP="00BB51E1">
      <w:pPr>
        <w:ind w:firstLine="567"/>
        <w:jc w:val="both"/>
        <w:rPr>
          <w:szCs w:val="28"/>
        </w:rPr>
      </w:pPr>
    </w:p>
    <w:p w:rsidR="00945509" w:rsidRPr="00BB51E1" w:rsidRDefault="00945509" w:rsidP="0075423B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t>Затвердити штатний розпис комунального закладу «Центр соціально-психологічної реабілітації дітей» в кількості 65 штатних одиниць з розрахунку на 50 вихованців з 01 червня 2013 року, що додається.</w:t>
      </w:r>
    </w:p>
    <w:p w:rsidR="00945509" w:rsidRPr="00AC5ECF" w:rsidRDefault="00945509" w:rsidP="00AC5ECF">
      <w:pPr>
        <w:ind w:firstLine="567"/>
        <w:jc w:val="both"/>
        <w:rPr>
          <w:szCs w:val="28"/>
        </w:rPr>
      </w:pPr>
      <w:r>
        <w:rPr>
          <w:szCs w:val="28"/>
        </w:rPr>
        <w:t>2.</w:t>
      </w:r>
      <w:r w:rsidRPr="00BB51E1">
        <w:rPr>
          <w:i/>
          <w:szCs w:val="28"/>
        </w:rPr>
        <w:t xml:space="preserve"> </w:t>
      </w:r>
      <w:r>
        <w:rPr>
          <w:szCs w:val="28"/>
        </w:rPr>
        <w:t>Контроль за виконанням рішення покласти на постійну комісію районної у місті ради з питань екології, охорони здоров’я та соціального захисту (Мудра Л. О.), к</w:t>
      </w:r>
      <w:r w:rsidRPr="00BB51E1">
        <w:rPr>
          <w:szCs w:val="28"/>
        </w:rPr>
        <w:t>оординацію роботи</w:t>
      </w:r>
      <w:r>
        <w:rPr>
          <w:szCs w:val="28"/>
        </w:rPr>
        <w:t xml:space="preserve"> </w:t>
      </w:r>
      <w:r w:rsidRPr="00BB51E1">
        <w:rPr>
          <w:szCs w:val="28"/>
        </w:rPr>
        <w:t>– на заступника голови районної у місті ради з питань діяльності виконавчих органів ради Скляр С. Л.</w:t>
      </w:r>
      <w:r>
        <w:rPr>
          <w:szCs w:val="28"/>
        </w:rPr>
        <w:t xml:space="preserve"> </w:t>
      </w:r>
    </w:p>
    <w:p w:rsidR="00945509" w:rsidRDefault="00945509" w:rsidP="003F2395">
      <w:pPr>
        <w:jc w:val="both"/>
        <w:rPr>
          <w:szCs w:val="28"/>
        </w:rPr>
      </w:pPr>
    </w:p>
    <w:p w:rsidR="00945509" w:rsidRDefault="00945509" w:rsidP="003F2395">
      <w:pPr>
        <w:jc w:val="both"/>
        <w:rPr>
          <w:szCs w:val="28"/>
        </w:rPr>
      </w:pPr>
    </w:p>
    <w:p w:rsidR="00945509" w:rsidRDefault="00945509" w:rsidP="0097668F">
      <w:pPr>
        <w:tabs>
          <w:tab w:val="left" w:pos="7088"/>
        </w:tabs>
        <w:jc w:val="both"/>
        <w:rPr>
          <w:szCs w:val="28"/>
        </w:rPr>
      </w:pPr>
      <w:r>
        <w:rPr>
          <w:szCs w:val="28"/>
        </w:rPr>
        <w:t>Голова районної у місті ради</w:t>
      </w:r>
      <w:r>
        <w:rPr>
          <w:szCs w:val="28"/>
        </w:rPr>
        <w:tab/>
        <w:t>В. Беззубченко</w:t>
      </w:r>
    </w:p>
    <w:p w:rsidR="00945509" w:rsidRPr="009C220E" w:rsidRDefault="00945509" w:rsidP="009C220E">
      <w:pPr>
        <w:ind w:firstLine="567"/>
        <w:jc w:val="both"/>
        <w:rPr>
          <w:szCs w:val="28"/>
        </w:rPr>
      </w:pPr>
    </w:p>
    <w:sectPr w:rsidR="00945509" w:rsidRPr="009C220E" w:rsidSect="007C7830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5509" w:rsidRDefault="00945509">
      <w:r>
        <w:separator/>
      </w:r>
    </w:p>
  </w:endnote>
  <w:endnote w:type="continuationSeparator" w:id="1">
    <w:p w:rsidR="00945509" w:rsidRDefault="009455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5509" w:rsidRDefault="00945509">
      <w:r>
        <w:separator/>
      </w:r>
    </w:p>
  </w:footnote>
  <w:footnote w:type="continuationSeparator" w:id="1">
    <w:p w:rsidR="00945509" w:rsidRDefault="009455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509" w:rsidRDefault="00945509" w:rsidP="000269A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45509" w:rsidRDefault="0094550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509" w:rsidRDefault="00945509" w:rsidP="00B56DD4">
    <w:pPr>
      <w:pStyle w:val="Header"/>
      <w:framePr w:wrap="around" w:vAnchor="text" w:hAnchor="margin" w:xAlign="center" w:y="1"/>
      <w:rPr>
        <w:rStyle w:val="PageNumber"/>
      </w:rPr>
    </w:pPr>
  </w:p>
  <w:p w:rsidR="00945509" w:rsidRDefault="0094550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314904"/>
    <w:multiLevelType w:val="hybridMultilevel"/>
    <w:tmpl w:val="AD3C51CC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F47"/>
    <w:rsid w:val="00000ED4"/>
    <w:rsid w:val="000269AA"/>
    <w:rsid w:val="00042D44"/>
    <w:rsid w:val="000617C4"/>
    <w:rsid w:val="00066019"/>
    <w:rsid w:val="00071521"/>
    <w:rsid w:val="000920F7"/>
    <w:rsid w:val="000B37E4"/>
    <w:rsid w:val="000B7A90"/>
    <w:rsid w:val="000C0DDA"/>
    <w:rsid w:val="000C4F94"/>
    <w:rsid w:val="000F3D39"/>
    <w:rsid w:val="000F7740"/>
    <w:rsid w:val="001035D0"/>
    <w:rsid w:val="00136EDF"/>
    <w:rsid w:val="0014457E"/>
    <w:rsid w:val="00144DA4"/>
    <w:rsid w:val="001619D5"/>
    <w:rsid w:val="001619FD"/>
    <w:rsid w:val="001627A2"/>
    <w:rsid w:val="001933ED"/>
    <w:rsid w:val="001A6409"/>
    <w:rsid w:val="001B0279"/>
    <w:rsid w:val="001B184E"/>
    <w:rsid w:val="001B6410"/>
    <w:rsid w:val="001C68AF"/>
    <w:rsid w:val="001D23BB"/>
    <w:rsid w:val="001D511E"/>
    <w:rsid w:val="001D7EED"/>
    <w:rsid w:val="001E11B9"/>
    <w:rsid w:val="001E62AD"/>
    <w:rsid w:val="002006AE"/>
    <w:rsid w:val="00201926"/>
    <w:rsid w:val="002057D7"/>
    <w:rsid w:val="00215393"/>
    <w:rsid w:val="00221C7B"/>
    <w:rsid w:val="00225212"/>
    <w:rsid w:val="00233175"/>
    <w:rsid w:val="00251053"/>
    <w:rsid w:val="0027007C"/>
    <w:rsid w:val="0029169B"/>
    <w:rsid w:val="00291CDC"/>
    <w:rsid w:val="00295FE5"/>
    <w:rsid w:val="002A224E"/>
    <w:rsid w:val="002A43E6"/>
    <w:rsid w:val="002A61BE"/>
    <w:rsid w:val="002A681F"/>
    <w:rsid w:val="002B09FB"/>
    <w:rsid w:val="002B4E57"/>
    <w:rsid w:val="002C214F"/>
    <w:rsid w:val="002C25CD"/>
    <w:rsid w:val="003010FA"/>
    <w:rsid w:val="003016CB"/>
    <w:rsid w:val="00301F2F"/>
    <w:rsid w:val="00307A07"/>
    <w:rsid w:val="00310EE9"/>
    <w:rsid w:val="00311AF2"/>
    <w:rsid w:val="00326257"/>
    <w:rsid w:val="003302EC"/>
    <w:rsid w:val="003358BF"/>
    <w:rsid w:val="00362BD7"/>
    <w:rsid w:val="00365EFF"/>
    <w:rsid w:val="00367D8C"/>
    <w:rsid w:val="00380F20"/>
    <w:rsid w:val="00395E5E"/>
    <w:rsid w:val="003B5BDE"/>
    <w:rsid w:val="003C09A6"/>
    <w:rsid w:val="003D26E3"/>
    <w:rsid w:val="003E1393"/>
    <w:rsid w:val="003F193D"/>
    <w:rsid w:val="003F2395"/>
    <w:rsid w:val="0041106B"/>
    <w:rsid w:val="0041569F"/>
    <w:rsid w:val="00420404"/>
    <w:rsid w:val="00421264"/>
    <w:rsid w:val="004230B2"/>
    <w:rsid w:val="00423835"/>
    <w:rsid w:val="00423F7D"/>
    <w:rsid w:val="00456052"/>
    <w:rsid w:val="00472354"/>
    <w:rsid w:val="00483512"/>
    <w:rsid w:val="0048711F"/>
    <w:rsid w:val="004967E2"/>
    <w:rsid w:val="00496A06"/>
    <w:rsid w:val="00496E06"/>
    <w:rsid w:val="004C0ED2"/>
    <w:rsid w:val="004D0E6A"/>
    <w:rsid w:val="004D4C64"/>
    <w:rsid w:val="004D7DC7"/>
    <w:rsid w:val="004E131B"/>
    <w:rsid w:val="004E7CAC"/>
    <w:rsid w:val="004F45A7"/>
    <w:rsid w:val="00513821"/>
    <w:rsid w:val="00516AFE"/>
    <w:rsid w:val="005201DF"/>
    <w:rsid w:val="00532D85"/>
    <w:rsid w:val="00544E73"/>
    <w:rsid w:val="00556D56"/>
    <w:rsid w:val="005649B5"/>
    <w:rsid w:val="00565AD2"/>
    <w:rsid w:val="00591FF4"/>
    <w:rsid w:val="0059454A"/>
    <w:rsid w:val="005A60F1"/>
    <w:rsid w:val="005B59E9"/>
    <w:rsid w:val="005C2E3C"/>
    <w:rsid w:val="005F655B"/>
    <w:rsid w:val="005F66DA"/>
    <w:rsid w:val="005F6B9A"/>
    <w:rsid w:val="0060745A"/>
    <w:rsid w:val="006179CE"/>
    <w:rsid w:val="00622D78"/>
    <w:rsid w:val="0063789A"/>
    <w:rsid w:val="00643658"/>
    <w:rsid w:val="0064407F"/>
    <w:rsid w:val="00646AC5"/>
    <w:rsid w:val="006643CF"/>
    <w:rsid w:val="006735BA"/>
    <w:rsid w:val="00676568"/>
    <w:rsid w:val="006B074C"/>
    <w:rsid w:val="006B4291"/>
    <w:rsid w:val="006B4DF4"/>
    <w:rsid w:val="006E08E7"/>
    <w:rsid w:val="006F3DD4"/>
    <w:rsid w:val="006F74F1"/>
    <w:rsid w:val="00734DB0"/>
    <w:rsid w:val="00736D9F"/>
    <w:rsid w:val="0074045C"/>
    <w:rsid w:val="00746020"/>
    <w:rsid w:val="00751FD9"/>
    <w:rsid w:val="00752174"/>
    <w:rsid w:val="0075423B"/>
    <w:rsid w:val="00774F49"/>
    <w:rsid w:val="00775F89"/>
    <w:rsid w:val="007A2659"/>
    <w:rsid w:val="007A32A9"/>
    <w:rsid w:val="007B4BC1"/>
    <w:rsid w:val="007B55C5"/>
    <w:rsid w:val="007B6CC5"/>
    <w:rsid w:val="007C7830"/>
    <w:rsid w:val="007C7C5E"/>
    <w:rsid w:val="007D237C"/>
    <w:rsid w:val="008200EA"/>
    <w:rsid w:val="00833434"/>
    <w:rsid w:val="00834E42"/>
    <w:rsid w:val="00860787"/>
    <w:rsid w:val="008652C7"/>
    <w:rsid w:val="008803AA"/>
    <w:rsid w:val="00885FE8"/>
    <w:rsid w:val="00886A55"/>
    <w:rsid w:val="00893A9A"/>
    <w:rsid w:val="008A05D6"/>
    <w:rsid w:val="008A11DB"/>
    <w:rsid w:val="008A24BA"/>
    <w:rsid w:val="008A2FB6"/>
    <w:rsid w:val="008A6A74"/>
    <w:rsid w:val="008C1DBA"/>
    <w:rsid w:val="008F41CB"/>
    <w:rsid w:val="008F4726"/>
    <w:rsid w:val="00902519"/>
    <w:rsid w:val="00904138"/>
    <w:rsid w:val="00917C05"/>
    <w:rsid w:val="009226CC"/>
    <w:rsid w:val="00932E32"/>
    <w:rsid w:val="0093568C"/>
    <w:rsid w:val="00945509"/>
    <w:rsid w:val="00955912"/>
    <w:rsid w:val="00967F4A"/>
    <w:rsid w:val="0097668F"/>
    <w:rsid w:val="009C084F"/>
    <w:rsid w:val="009C220E"/>
    <w:rsid w:val="009F1BB4"/>
    <w:rsid w:val="00A2083C"/>
    <w:rsid w:val="00A21197"/>
    <w:rsid w:val="00A46421"/>
    <w:rsid w:val="00A566ED"/>
    <w:rsid w:val="00A806D1"/>
    <w:rsid w:val="00A86A22"/>
    <w:rsid w:val="00A87CD7"/>
    <w:rsid w:val="00A95744"/>
    <w:rsid w:val="00AB5FAB"/>
    <w:rsid w:val="00AC5ECF"/>
    <w:rsid w:val="00AD6CAA"/>
    <w:rsid w:val="00AD7C3A"/>
    <w:rsid w:val="00AE04FA"/>
    <w:rsid w:val="00AF12A3"/>
    <w:rsid w:val="00AF2111"/>
    <w:rsid w:val="00B27A32"/>
    <w:rsid w:val="00B35055"/>
    <w:rsid w:val="00B35068"/>
    <w:rsid w:val="00B42348"/>
    <w:rsid w:val="00B428BF"/>
    <w:rsid w:val="00B42F90"/>
    <w:rsid w:val="00B461FB"/>
    <w:rsid w:val="00B55AB4"/>
    <w:rsid w:val="00B56DD4"/>
    <w:rsid w:val="00B71464"/>
    <w:rsid w:val="00B80206"/>
    <w:rsid w:val="00B870FC"/>
    <w:rsid w:val="00B94F42"/>
    <w:rsid w:val="00B954BF"/>
    <w:rsid w:val="00BA11DB"/>
    <w:rsid w:val="00BA72E5"/>
    <w:rsid w:val="00BB1F39"/>
    <w:rsid w:val="00BB51E1"/>
    <w:rsid w:val="00BB6DA3"/>
    <w:rsid w:val="00BC0071"/>
    <w:rsid w:val="00BC4A33"/>
    <w:rsid w:val="00BD6CF6"/>
    <w:rsid w:val="00BE3291"/>
    <w:rsid w:val="00C0297D"/>
    <w:rsid w:val="00C06CE1"/>
    <w:rsid w:val="00C06D18"/>
    <w:rsid w:val="00C11F10"/>
    <w:rsid w:val="00C50BC7"/>
    <w:rsid w:val="00C70C2D"/>
    <w:rsid w:val="00CA02BF"/>
    <w:rsid w:val="00CA1114"/>
    <w:rsid w:val="00CB3C5D"/>
    <w:rsid w:val="00CC181B"/>
    <w:rsid w:val="00CC556A"/>
    <w:rsid w:val="00CD3C75"/>
    <w:rsid w:val="00CD41F7"/>
    <w:rsid w:val="00CE0636"/>
    <w:rsid w:val="00CF1D8B"/>
    <w:rsid w:val="00CF2FAA"/>
    <w:rsid w:val="00CF56E7"/>
    <w:rsid w:val="00CF7F56"/>
    <w:rsid w:val="00D02C06"/>
    <w:rsid w:val="00D21711"/>
    <w:rsid w:val="00D43C87"/>
    <w:rsid w:val="00D44487"/>
    <w:rsid w:val="00D5221D"/>
    <w:rsid w:val="00D7373A"/>
    <w:rsid w:val="00D75B47"/>
    <w:rsid w:val="00D81FAD"/>
    <w:rsid w:val="00D97833"/>
    <w:rsid w:val="00DA1C82"/>
    <w:rsid w:val="00DC23C5"/>
    <w:rsid w:val="00DD5BEE"/>
    <w:rsid w:val="00DE17F3"/>
    <w:rsid w:val="00E0533B"/>
    <w:rsid w:val="00E22D19"/>
    <w:rsid w:val="00E33A68"/>
    <w:rsid w:val="00E378C1"/>
    <w:rsid w:val="00E62FF4"/>
    <w:rsid w:val="00E7659C"/>
    <w:rsid w:val="00E90413"/>
    <w:rsid w:val="00E90E7B"/>
    <w:rsid w:val="00E90EBE"/>
    <w:rsid w:val="00E91349"/>
    <w:rsid w:val="00E95C57"/>
    <w:rsid w:val="00EA74C1"/>
    <w:rsid w:val="00EB03A0"/>
    <w:rsid w:val="00EB3F9F"/>
    <w:rsid w:val="00EC1696"/>
    <w:rsid w:val="00EC71BB"/>
    <w:rsid w:val="00EC7A47"/>
    <w:rsid w:val="00EE2CC2"/>
    <w:rsid w:val="00EE722B"/>
    <w:rsid w:val="00EF4A86"/>
    <w:rsid w:val="00EF5DD4"/>
    <w:rsid w:val="00EF74DC"/>
    <w:rsid w:val="00F11A19"/>
    <w:rsid w:val="00F26C61"/>
    <w:rsid w:val="00F30CFE"/>
    <w:rsid w:val="00F339D1"/>
    <w:rsid w:val="00F35E94"/>
    <w:rsid w:val="00F3690A"/>
    <w:rsid w:val="00F40F47"/>
    <w:rsid w:val="00F50AC0"/>
    <w:rsid w:val="00F566C6"/>
    <w:rsid w:val="00F65073"/>
    <w:rsid w:val="00F84589"/>
    <w:rsid w:val="00FA03C2"/>
    <w:rsid w:val="00FA4C45"/>
    <w:rsid w:val="00FB464C"/>
    <w:rsid w:val="00FF1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F47"/>
    <w:rPr>
      <w:sz w:val="28"/>
      <w:szCs w:val="24"/>
      <w:lang w:val="uk-U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40F47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93182"/>
    <w:rPr>
      <w:rFonts w:asciiTheme="majorHAnsi" w:eastAsiaTheme="majorEastAsia" w:hAnsiTheme="majorHAnsi" w:cstheme="majorBidi"/>
      <w:b/>
      <w:bCs/>
      <w:i/>
      <w:iCs/>
      <w:sz w:val="28"/>
      <w:szCs w:val="28"/>
      <w:lang w:val="uk-UA"/>
    </w:rPr>
  </w:style>
  <w:style w:type="table" w:styleId="TableGrid">
    <w:name w:val="Table Grid"/>
    <w:basedOn w:val="TableNormal"/>
    <w:uiPriority w:val="99"/>
    <w:rsid w:val="00F40F4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496E0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93182"/>
    <w:rPr>
      <w:sz w:val="28"/>
      <w:szCs w:val="24"/>
      <w:lang w:val="uk-UA"/>
    </w:rPr>
  </w:style>
  <w:style w:type="character" w:styleId="PageNumber">
    <w:name w:val="page number"/>
    <w:basedOn w:val="DefaultParagraphFont"/>
    <w:uiPriority w:val="99"/>
    <w:rsid w:val="00496E0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96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182"/>
    <w:rPr>
      <w:sz w:val="0"/>
      <w:szCs w:val="0"/>
      <w:lang w:val="uk-UA"/>
    </w:rPr>
  </w:style>
  <w:style w:type="paragraph" w:styleId="Footer">
    <w:name w:val="footer"/>
    <w:basedOn w:val="Normal"/>
    <w:link w:val="FooterChar"/>
    <w:uiPriority w:val="99"/>
    <w:rsid w:val="00E0533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3182"/>
    <w:rPr>
      <w:sz w:val="28"/>
      <w:szCs w:val="24"/>
      <w:lang w:val="uk-UA"/>
    </w:rPr>
  </w:style>
  <w:style w:type="paragraph" w:customStyle="1" w:styleId="a">
    <w:name w:val="Знак Знак Знак"/>
    <w:basedOn w:val="Normal"/>
    <w:uiPriority w:val="99"/>
    <w:rsid w:val="001B6410"/>
    <w:rPr>
      <w:rFonts w:ascii="Verdana" w:hAnsi="Verdana" w:cs="Verdana"/>
      <w:sz w:val="20"/>
      <w:szCs w:val="20"/>
      <w:lang w:val="en-US" w:eastAsia="en-US"/>
    </w:rPr>
  </w:style>
  <w:style w:type="paragraph" w:styleId="BlockText">
    <w:name w:val="Block Text"/>
    <w:basedOn w:val="Normal"/>
    <w:uiPriority w:val="99"/>
    <w:rsid w:val="00A86A22"/>
    <w:pPr>
      <w:widowControl w:val="0"/>
      <w:shd w:val="clear" w:color="auto" w:fill="FFFFFF"/>
      <w:snapToGrid w:val="0"/>
      <w:spacing w:line="322" w:lineRule="atLeast"/>
      <w:ind w:left="10" w:right="29" w:firstLine="691"/>
      <w:jc w:val="both"/>
    </w:pPr>
    <w:rPr>
      <w:sz w:val="26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363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3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3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3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197</TotalTime>
  <Pages>1</Pages>
  <Words>244</Words>
  <Characters>1397</Characters>
  <Application>Microsoft Office Outlook</Application>
  <DocSecurity>0</DocSecurity>
  <Lines>0</Lines>
  <Paragraphs>0</Paragraphs>
  <ScaleCrop>false</ScaleCrop>
  <Company>Computer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</dc:title>
  <dc:subject/>
  <dc:creator>User</dc:creator>
  <cp:keywords/>
  <dc:description/>
  <cp:lastModifiedBy>Admin</cp:lastModifiedBy>
  <cp:revision>22</cp:revision>
  <cp:lastPrinted>2013-05-07T07:53:00Z</cp:lastPrinted>
  <dcterms:created xsi:type="dcterms:W3CDTF">2013-04-25T09:08:00Z</dcterms:created>
  <dcterms:modified xsi:type="dcterms:W3CDTF">2013-05-23T13:09:00Z</dcterms:modified>
</cp:coreProperties>
</file>