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332" w:rsidRPr="00825366" w:rsidRDefault="00E80332" w:rsidP="00A972B7">
      <w:pPr>
        <w:ind w:left="6372" w:firstLine="708"/>
        <w:jc w:val="center"/>
        <w:outlineLvl w:val="0"/>
        <w:rPr>
          <w:bCs/>
          <w:i/>
          <w:iCs/>
          <w:sz w:val="28"/>
        </w:rPr>
      </w:pPr>
      <w:r>
        <w:rPr>
          <w:b/>
          <w:bCs/>
          <w:i/>
          <w:iCs/>
          <w:sz w:val="28"/>
        </w:rPr>
        <w:t xml:space="preserve">            </w:t>
      </w:r>
      <w:r w:rsidRPr="00825366">
        <w:rPr>
          <w:bCs/>
          <w:i/>
          <w:iCs/>
          <w:sz w:val="28"/>
        </w:rPr>
        <w:t>Додаток 3</w:t>
      </w:r>
    </w:p>
    <w:p w:rsidR="00E80332" w:rsidRPr="00825366" w:rsidRDefault="00E80332" w:rsidP="00A972B7">
      <w:pPr>
        <w:outlineLvl w:val="0"/>
        <w:rPr>
          <w:bCs/>
          <w:i/>
          <w:iCs/>
          <w:sz w:val="28"/>
        </w:rPr>
      </w:pP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  <w:t>до розпорядження голови</w:t>
      </w:r>
    </w:p>
    <w:p w:rsidR="00E80332" w:rsidRPr="00825366" w:rsidRDefault="00E80332" w:rsidP="00A972B7">
      <w:pPr>
        <w:rPr>
          <w:bCs/>
          <w:i/>
          <w:iCs/>
          <w:sz w:val="28"/>
        </w:rPr>
      </w:pP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</w:r>
      <w:r w:rsidRPr="00825366">
        <w:rPr>
          <w:bCs/>
          <w:i/>
          <w:iCs/>
          <w:sz w:val="28"/>
        </w:rPr>
        <w:tab/>
        <w:t xml:space="preserve">районної у місті ради </w:t>
      </w:r>
    </w:p>
    <w:p w:rsidR="00E80332" w:rsidRPr="00825366" w:rsidRDefault="00E80332" w:rsidP="00A972B7">
      <w:pPr>
        <w:rPr>
          <w:bCs/>
          <w:i/>
          <w:iCs/>
          <w:sz w:val="28"/>
        </w:rPr>
      </w:pP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</w:r>
      <w:r>
        <w:rPr>
          <w:bCs/>
          <w:i/>
          <w:iCs/>
          <w:sz w:val="28"/>
        </w:rPr>
        <w:tab/>
        <w:t>від 06.06.2011 № 129-р</w:t>
      </w:r>
    </w:p>
    <w:p w:rsidR="00E80332" w:rsidRDefault="00E80332" w:rsidP="00D04255">
      <w:pPr>
        <w:rPr>
          <w:b/>
          <w:bCs/>
          <w:iCs/>
          <w:sz w:val="28"/>
        </w:rPr>
      </w:pPr>
      <w:r w:rsidRPr="00314B4E">
        <w:rPr>
          <w:b/>
          <w:bCs/>
          <w:iCs/>
          <w:sz w:val="28"/>
        </w:rPr>
        <w:tab/>
      </w:r>
      <w:r w:rsidRPr="00314B4E">
        <w:rPr>
          <w:b/>
          <w:bCs/>
          <w:iCs/>
          <w:sz w:val="28"/>
        </w:rPr>
        <w:tab/>
      </w:r>
      <w:r w:rsidRPr="00314B4E">
        <w:rPr>
          <w:b/>
          <w:bCs/>
          <w:iCs/>
          <w:sz w:val="28"/>
        </w:rPr>
        <w:tab/>
      </w:r>
      <w:r w:rsidRPr="00314B4E">
        <w:rPr>
          <w:b/>
          <w:bCs/>
          <w:iCs/>
          <w:sz w:val="28"/>
        </w:rPr>
        <w:tab/>
      </w:r>
      <w:r w:rsidRPr="00314B4E">
        <w:rPr>
          <w:b/>
          <w:bCs/>
          <w:iCs/>
          <w:sz w:val="28"/>
        </w:rPr>
        <w:tab/>
      </w:r>
      <w:r w:rsidRPr="00314B4E">
        <w:rPr>
          <w:b/>
          <w:bCs/>
          <w:iCs/>
          <w:sz w:val="28"/>
        </w:rPr>
        <w:tab/>
      </w:r>
      <w:r w:rsidRPr="00314B4E">
        <w:rPr>
          <w:b/>
          <w:bCs/>
          <w:iCs/>
          <w:sz w:val="28"/>
        </w:rPr>
        <w:tab/>
      </w:r>
      <w:r w:rsidRPr="00314B4E">
        <w:rPr>
          <w:b/>
          <w:bCs/>
          <w:iCs/>
          <w:sz w:val="28"/>
        </w:rPr>
        <w:tab/>
      </w:r>
      <w:r w:rsidRPr="00314B4E">
        <w:rPr>
          <w:b/>
          <w:bCs/>
          <w:iCs/>
          <w:sz w:val="28"/>
        </w:rPr>
        <w:tab/>
      </w:r>
      <w:r w:rsidRPr="00314B4E">
        <w:rPr>
          <w:b/>
          <w:bCs/>
          <w:iCs/>
          <w:sz w:val="28"/>
        </w:rPr>
        <w:tab/>
      </w:r>
      <w:r w:rsidRPr="00314B4E">
        <w:rPr>
          <w:b/>
          <w:bCs/>
          <w:iCs/>
          <w:sz w:val="28"/>
        </w:rPr>
        <w:tab/>
      </w:r>
    </w:p>
    <w:p w:rsidR="00E80332" w:rsidRPr="00314B4E" w:rsidRDefault="00E80332" w:rsidP="00D04255">
      <w:pPr>
        <w:rPr>
          <w:b/>
          <w:bCs/>
          <w:iCs/>
          <w:sz w:val="28"/>
        </w:rPr>
      </w:pPr>
      <w:r w:rsidRPr="00314B4E">
        <w:rPr>
          <w:b/>
          <w:bCs/>
          <w:iCs/>
          <w:sz w:val="28"/>
        </w:rPr>
        <w:tab/>
      </w:r>
    </w:p>
    <w:p w:rsidR="00E80332" w:rsidRPr="00314B4E" w:rsidRDefault="00E80332" w:rsidP="00A972B7">
      <w:pPr>
        <w:jc w:val="center"/>
        <w:rPr>
          <w:b/>
          <w:sz w:val="28"/>
          <w:szCs w:val="28"/>
        </w:rPr>
      </w:pPr>
      <w:r w:rsidRPr="00314B4E">
        <w:rPr>
          <w:b/>
          <w:sz w:val="28"/>
          <w:szCs w:val="28"/>
        </w:rPr>
        <w:t xml:space="preserve">Розподіл відповідальності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заступника голови районної у місті ради,</w:t>
      </w:r>
      <w:r w:rsidRPr="00314B4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заступників голови районної у місті ради</w:t>
      </w:r>
      <w:r>
        <w:rPr>
          <w:b/>
          <w:sz w:val="28"/>
          <w:szCs w:val="28"/>
        </w:rPr>
        <w:t xml:space="preserve"> з питань діяльності виконавчих органів ради                                                                   </w:t>
      </w:r>
      <w:r w:rsidRPr="00314B4E">
        <w:rPr>
          <w:b/>
          <w:sz w:val="28"/>
          <w:szCs w:val="28"/>
        </w:rPr>
        <w:t xml:space="preserve"> та керу</w:t>
      </w:r>
      <w:r>
        <w:rPr>
          <w:b/>
          <w:sz w:val="28"/>
          <w:szCs w:val="28"/>
        </w:rPr>
        <w:t xml:space="preserve">ючого справами виконкому районної у місті ради </w:t>
      </w:r>
      <w:r w:rsidRPr="00314B4E">
        <w:rPr>
          <w:b/>
          <w:sz w:val="28"/>
          <w:szCs w:val="28"/>
        </w:rPr>
        <w:t>за підготовку свят, пам'ятних, ювілейних дат</w:t>
      </w:r>
    </w:p>
    <w:p w:rsidR="00E80332" w:rsidRDefault="00E80332" w:rsidP="00A972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01"/>
        <w:gridCol w:w="4813"/>
        <w:gridCol w:w="2957"/>
        <w:gridCol w:w="2957"/>
        <w:gridCol w:w="2958"/>
      </w:tblGrid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№ з/п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Назва свята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 xml:space="preserve">Дата </w:t>
            </w:r>
          </w:p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проведення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Відповідальний за підготовку</w:t>
            </w:r>
          </w:p>
        </w:tc>
        <w:tc>
          <w:tcPr>
            <w:tcW w:w="2958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Відділ, що готує захід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5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Новорічне свято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 січня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4A4C04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Різдво Христове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7 січня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017CC6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з питань забезпечення діяльності органів ради та внутрішньої політики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Соборності України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22 січня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017CC6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Організаційний відділ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вшанування учасників бойових дій на території інших держав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15 лютого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017CC6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у справах сім'ї  і молоді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5.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Чергова річниця визволення Кривого Рогу від фашистських загарбників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22 лютого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017CC6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організаційний,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6.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Міжнародний жіночий день</w:t>
            </w:r>
          </w:p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8 березня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B80DAE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організаційний,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5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7.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житлово-комунального господарства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Третя неділя березня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Хорольський А.Ф.</w:t>
            </w:r>
          </w:p>
        </w:tc>
        <w:tc>
          <w:tcPr>
            <w:tcW w:w="2958" w:type="dxa"/>
          </w:tcPr>
          <w:p w:rsidR="00E80332" w:rsidRPr="006E763F" w:rsidRDefault="00E80332" w:rsidP="00832D22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житлово-комунального господарства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8.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Всесвітній день водних ресурсів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22 березня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832D22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економіки та промисловості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9.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Всеукраїнський день працівників культури та аматорів народного мистецтва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23 березня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10.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Служби Безпеки України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25 березня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832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з правових питань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11.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Внутрішніх військ Міністерства внутрішніх справ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26 березня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832D22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Головний спеціаліст з мобілізаційної роботи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12.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довкілля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16 квітня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Хорольський А.Ф.</w:t>
            </w:r>
          </w:p>
        </w:tc>
        <w:tc>
          <w:tcPr>
            <w:tcW w:w="2958" w:type="dxa"/>
          </w:tcPr>
          <w:p w:rsidR="00E80332" w:rsidRPr="006E763F" w:rsidRDefault="00E80332" w:rsidP="00832D22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житлово-комунального господарства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13.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Світле Христове Воскресіння.</w:t>
            </w:r>
          </w:p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Великдень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832D22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з питань забезпечення діяльності органів ради та внутрішньої політики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14.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Чорнобильської трагедії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26 квітня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832D22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УПСЗН,</w:t>
            </w:r>
          </w:p>
          <w:p w:rsidR="00E80332" w:rsidRPr="006E763F" w:rsidRDefault="00E80332" w:rsidP="00832D22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Організаційний відділ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15.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матері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Друга неділя травня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832D22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освіти, у справах сім'ї і молоді, культури</w:t>
            </w:r>
          </w:p>
          <w:p w:rsidR="00E80332" w:rsidRPr="006E763F" w:rsidRDefault="00E80332" w:rsidP="00832D22">
            <w:pPr>
              <w:rPr>
                <w:sz w:val="28"/>
                <w:szCs w:val="28"/>
              </w:rPr>
            </w:pPr>
          </w:p>
          <w:p w:rsidR="00E80332" w:rsidRPr="006E763F" w:rsidRDefault="00E80332" w:rsidP="00832D22">
            <w:pPr>
              <w:rPr>
                <w:sz w:val="28"/>
                <w:szCs w:val="28"/>
              </w:rPr>
            </w:pPr>
          </w:p>
          <w:p w:rsidR="00E80332" w:rsidRPr="006E763F" w:rsidRDefault="00E80332" w:rsidP="00832D22">
            <w:pPr>
              <w:rPr>
                <w:sz w:val="28"/>
                <w:szCs w:val="28"/>
              </w:rPr>
            </w:pP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5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16.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Перемоги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9 травня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CF2DBA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організаційний,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17.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банківських працівників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20 травня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4E23D6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Фінансовий відділ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18.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науки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Третя субота </w:t>
            </w:r>
            <w:r w:rsidRPr="006E763F">
              <w:rPr>
                <w:sz w:val="28"/>
                <w:szCs w:val="28"/>
              </w:rPr>
              <w:t>травня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832D22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економіки та промисловості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19.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міста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Остання субота травня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832D22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організаційний,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20.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хіміка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Остання неділя </w:t>
            </w:r>
            <w:r w:rsidRPr="006E763F">
              <w:rPr>
                <w:sz w:val="28"/>
                <w:szCs w:val="28"/>
              </w:rPr>
              <w:t>травня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економіки та промисловості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21.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захисту дітей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 червня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Служба у справах дітей, відділ освіти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22.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місцевої промисловості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Перша неділя червня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економіки та промисловості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23.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водного господарства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Перша неділя червня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Хорольський А.Ф.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економіки та промисловості, відділ житлово-комунального господарства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24.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працівника легкої промисловості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 xml:space="preserve"> Друга неділя червня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економіки та промисловості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25.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медичного працівника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Третя неділя червня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УПСЗН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26.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скорботи і вшанування пам'яті жертв війни в Україні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22 червня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організаційний, культури</w:t>
            </w:r>
          </w:p>
          <w:p w:rsidR="00E80332" w:rsidRPr="006E763F" w:rsidRDefault="00E80332" w:rsidP="001E14E9">
            <w:pPr>
              <w:rPr>
                <w:sz w:val="28"/>
                <w:szCs w:val="28"/>
              </w:rPr>
            </w:pPr>
          </w:p>
          <w:p w:rsidR="00E80332" w:rsidRPr="006E763F" w:rsidRDefault="00E80332" w:rsidP="001E14E9">
            <w:pPr>
              <w:rPr>
                <w:sz w:val="28"/>
                <w:szCs w:val="28"/>
              </w:rPr>
            </w:pP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5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27.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молоді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Четверта неділя червня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у справах сім'ї  і молоді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28.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Конституції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28 червня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організаційний,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29.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металургійної та гірничобудівної промисловості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Третя неділя липня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економіки та промисловості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30.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Хрещення Київської Русі-України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28 липня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з питань забезпечення діяльності органів ради та внутрішньої політики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31.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торгівлі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Остання неділя липня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розвитку підприємництва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32.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будівельника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Друга неділя серпня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земельних відносин та будівництва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33.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Державного Прапора України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23 серпня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організаційний, культури, з питань забезпечення діяльності органів ради та внутрішньої політики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34.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незалежності України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24 серпня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організаційний, культури</w:t>
            </w:r>
          </w:p>
          <w:p w:rsidR="00E80332" w:rsidRPr="006E763F" w:rsidRDefault="00E80332" w:rsidP="001E14E9">
            <w:pPr>
              <w:rPr>
                <w:sz w:val="28"/>
                <w:szCs w:val="28"/>
              </w:rPr>
            </w:pP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5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35.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шахтаря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Остання неділя серпня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економіки та промисловості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36.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знань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 вересня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освіти, у справах сім'ї і молоді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37.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підприємця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Перша неділя вересня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розвитку підприємництва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38.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фізичної культури і спорту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10 вересня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Комітет з фізичної культури та спорту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39.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рятівника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17 вересня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Хорольський А.Ф.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житлово-кому-нального господарства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40.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фармацевтичного працівника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Третя субота вересня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розвитку підприємництва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41.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партизанської слави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22 вересня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організаційний,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42.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машинобудівника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27 вересня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економіки та промисловості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43.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Всеукраїнський день бібліотек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30 вересня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освіти,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44.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Міжнародний день людей похилого віку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 жовтня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УПСЗН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45.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ветерана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 жовтня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УПСЗН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46.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освіти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Перша неділя жовтня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освіти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47.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державної санітарно-епідеміологічної служби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Друга неділя жовтня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УПСЗН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48.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Річниця визволення України від фашистських загарбників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28 жовтня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організаційний ,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E80332" w:rsidRPr="006E763F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6E763F">
              <w:rPr>
                <w:b/>
                <w:sz w:val="28"/>
                <w:szCs w:val="28"/>
              </w:rPr>
              <w:t>5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49.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автомобіліста і дорожника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Остання неділя жовтня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економіки та промисловості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50.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залізничника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4 листопада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економіки та промисловості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51.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соціальної сфери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Перша неділя листопада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УПСЗН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52.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студента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17 листопада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у справах сім'ї і молоді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53.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пам'яті жертв голодоморів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26 листопада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організаційний,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54.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прокуратури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 грудня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з правових питань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55.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Міжнародний день інвалідів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3 грудня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Комітет з фізичної культури та спорту, УПСЗН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56.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Збройних Сил України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6 грудня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Головний спеціаліст з мобілізаційної роботи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57.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місцевого самоврядування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7 грудня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з питань служби в органах місцевого самовря-дування та кадрової роботи, організаційний , культури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58.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вшанування учасників ліквідації аварії на ЧАЕС</w:t>
            </w:r>
          </w:p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14 грудня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УПСЗН</w:t>
            </w:r>
          </w:p>
        </w:tc>
      </w:tr>
      <w:tr w:rsidR="00E80332" w:rsidTr="006E763F">
        <w:tc>
          <w:tcPr>
            <w:tcW w:w="1101" w:type="dxa"/>
          </w:tcPr>
          <w:p w:rsidR="00E80332" w:rsidRPr="00277310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27731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813" w:type="dxa"/>
          </w:tcPr>
          <w:p w:rsidR="00E80332" w:rsidRPr="00277310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27731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E80332" w:rsidRPr="00277310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27731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E80332" w:rsidRPr="00277310" w:rsidRDefault="00E80332" w:rsidP="006E763F">
            <w:pPr>
              <w:jc w:val="center"/>
              <w:rPr>
                <w:b/>
                <w:sz w:val="28"/>
                <w:szCs w:val="28"/>
              </w:rPr>
            </w:pPr>
            <w:r w:rsidRPr="00277310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E80332" w:rsidRPr="00277310" w:rsidRDefault="00E80332" w:rsidP="003E2040">
            <w:pPr>
              <w:jc w:val="center"/>
              <w:rPr>
                <w:b/>
                <w:sz w:val="28"/>
                <w:szCs w:val="28"/>
              </w:rPr>
            </w:pPr>
            <w:r w:rsidRPr="00277310">
              <w:rPr>
                <w:b/>
                <w:sz w:val="28"/>
                <w:szCs w:val="28"/>
              </w:rPr>
              <w:t>5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59.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суду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15 грудня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з правових питань</w:t>
            </w:r>
          </w:p>
          <w:p w:rsidR="00E80332" w:rsidRPr="006E763F" w:rsidRDefault="00E80332" w:rsidP="001E14E9">
            <w:pPr>
              <w:rPr>
                <w:sz w:val="28"/>
                <w:szCs w:val="28"/>
              </w:rPr>
            </w:pP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60.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державної виконавчої служби</w:t>
            </w:r>
          </w:p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17 грудня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Pr="006E763F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з правових питань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61.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адвокатури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19 грудня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з правових питань</w:t>
            </w:r>
          </w:p>
          <w:p w:rsidR="00E80332" w:rsidRPr="006E763F" w:rsidRDefault="00E80332" w:rsidP="001E14E9">
            <w:pPr>
              <w:rPr>
                <w:sz w:val="28"/>
                <w:szCs w:val="28"/>
              </w:rPr>
            </w:pP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62.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міліції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20 грудня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</w:tc>
        <w:tc>
          <w:tcPr>
            <w:tcW w:w="2958" w:type="dxa"/>
          </w:tcPr>
          <w:p w:rsidR="00E80332" w:rsidRDefault="00E80332" w:rsidP="001E14E9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 з правових питань</w:t>
            </w:r>
          </w:p>
          <w:p w:rsidR="00E80332" w:rsidRPr="006E763F" w:rsidRDefault="00E80332" w:rsidP="001E14E9">
            <w:pPr>
              <w:rPr>
                <w:sz w:val="28"/>
                <w:szCs w:val="28"/>
              </w:rPr>
            </w:pP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63.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енергетика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22 грудня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</w:p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Хорольський А.Ф.</w:t>
            </w:r>
          </w:p>
        </w:tc>
        <w:tc>
          <w:tcPr>
            <w:tcW w:w="2958" w:type="dxa"/>
          </w:tcPr>
          <w:p w:rsidR="00E80332" w:rsidRDefault="00E80332" w:rsidP="00425DBD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 xml:space="preserve">Відділи:  економіки та промисловості, житлово-комунального </w:t>
            </w:r>
            <w:r>
              <w:rPr>
                <w:sz w:val="28"/>
                <w:szCs w:val="28"/>
              </w:rPr>
              <w:t>господарства</w:t>
            </w:r>
          </w:p>
          <w:p w:rsidR="00E80332" w:rsidRPr="006E763F" w:rsidRDefault="00E80332" w:rsidP="00425DBD">
            <w:pPr>
              <w:rPr>
                <w:sz w:val="28"/>
                <w:szCs w:val="28"/>
              </w:rPr>
            </w:pP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64.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День працівників архівних установ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24 грудня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</w:tc>
        <w:tc>
          <w:tcPr>
            <w:tcW w:w="2958" w:type="dxa"/>
          </w:tcPr>
          <w:p w:rsidR="00E80332" w:rsidRDefault="00E80332" w:rsidP="00425DBD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Загальний відділ</w:t>
            </w:r>
          </w:p>
          <w:p w:rsidR="00E80332" w:rsidRPr="006E763F" w:rsidRDefault="00E80332" w:rsidP="00425DBD">
            <w:pPr>
              <w:rPr>
                <w:sz w:val="28"/>
                <w:szCs w:val="28"/>
              </w:rPr>
            </w:pP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65.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Відкриття дитячих майданчиків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Скляр С.Л.</w:t>
            </w:r>
          </w:p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Красножон Ю.Л.</w:t>
            </w:r>
          </w:p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Хорольський А.Ф.</w:t>
            </w:r>
          </w:p>
          <w:p w:rsidR="00E80332" w:rsidRDefault="00E80332" w:rsidP="006E763F">
            <w:pPr>
              <w:jc w:val="center"/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Дуванова О.М.</w:t>
            </w:r>
          </w:p>
          <w:p w:rsidR="00E80332" w:rsidRDefault="00E80332" w:rsidP="006E763F">
            <w:pPr>
              <w:jc w:val="center"/>
              <w:rPr>
                <w:sz w:val="28"/>
                <w:szCs w:val="28"/>
              </w:rPr>
            </w:pPr>
          </w:p>
          <w:p w:rsidR="00E80332" w:rsidRDefault="00E80332" w:rsidP="006E763F">
            <w:pPr>
              <w:jc w:val="center"/>
              <w:rPr>
                <w:sz w:val="28"/>
                <w:szCs w:val="28"/>
              </w:rPr>
            </w:pPr>
          </w:p>
          <w:p w:rsidR="00E80332" w:rsidRDefault="00E80332" w:rsidP="006E763F">
            <w:pPr>
              <w:jc w:val="center"/>
              <w:rPr>
                <w:sz w:val="28"/>
                <w:szCs w:val="28"/>
              </w:rPr>
            </w:pPr>
          </w:p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8" w:type="dxa"/>
          </w:tcPr>
          <w:p w:rsidR="00E80332" w:rsidRPr="006E763F" w:rsidRDefault="00E80332" w:rsidP="00F202EA">
            <w:pPr>
              <w:rPr>
                <w:sz w:val="28"/>
                <w:szCs w:val="28"/>
              </w:rPr>
            </w:pPr>
            <w:r w:rsidRPr="006E763F">
              <w:rPr>
                <w:sz w:val="28"/>
                <w:szCs w:val="28"/>
              </w:rPr>
              <w:t>Відділи: культури, організаційний, освіти</w:t>
            </w:r>
          </w:p>
        </w:tc>
      </w:tr>
      <w:tr w:rsidR="00E80332" w:rsidTr="006E763F">
        <w:tc>
          <w:tcPr>
            <w:tcW w:w="1101" w:type="dxa"/>
          </w:tcPr>
          <w:p w:rsidR="00E80332" w:rsidRPr="003E2040" w:rsidRDefault="00E80332" w:rsidP="003E2040">
            <w:pPr>
              <w:jc w:val="center"/>
              <w:rPr>
                <w:b/>
                <w:sz w:val="28"/>
                <w:szCs w:val="28"/>
              </w:rPr>
            </w:pPr>
            <w:r w:rsidRPr="003E204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813" w:type="dxa"/>
          </w:tcPr>
          <w:p w:rsidR="00E80332" w:rsidRPr="003E2040" w:rsidRDefault="00E80332" w:rsidP="003E2040">
            <w:pPr>
              <w:jc w:val="center"/>
              <w:rPr>
                <w:b/>
                <w:sz w:val="28"/>
                <w:szCs w:val="28"/>
              </w:rPr>
            </w:pPr>
            <w:r w:rsidRPr="003E204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E80332" w:rsidRPr="003E2040" w:rsidRDefault="00E80332" w:rsidP="003E2040">
            <w:pPr>
              <w:jc w:val="center"/>
              <w:rPr>
                <w:b/>
                <w:sz w:val="28"/>
                <w:szCs w:val="28"/>
              </w:rPr>
            </w:pPr>
            <w:r w:rsidRPr="003E204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E80332" w:rsidRPr="003E2040" w:rsidRDefault="00E80332" w:rsidP="003E2040">
            <w:pPr>
              <w:jc w:val="center"/>
              <w:rPr>
                <w:b/>
                <w:sz w:val="28"/>
                <w:szCs w:val="28"/>
              </w:rPr>
            </w:pPr>
            <w:r w:rsidRPr="003E2040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E80332" w:rsidRPr="003E2040" w:rsidRDefault="00E80332" w:rsidP="003E2040">
            <w:pPr>
              <w:jc w:val="center"/>
              <w:rPr>
                <w:b/>
                <w:sz w:val="28"/>
                <w:szCs w:val="28"/>
              </w:rPr>
            </w:pPr>
            <w:r w:rsidRPr="003E2040">
              <w:rPr>
                <w:b/>
                <w:sz w:val="28"/>
                <w:szCs w:val="28"/>
              </w:rPr>
              <w:t>5</w:t>
            </w:r>
          </w:p>
        </w:tc>
      </w:tr>
      <w:tr w:rsidR="00E80332" w:rsidTr="006E763F">
        <w:tc>
          <w:tcPr>
            <w:tcW w:w="1101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66.</w:t>
            </w:r>
          </w:p>
        </w:tc>
        <w:tc>
          <w:tcPr>
            <w:tcW w:w="4813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Урочисті прийоми голови районної у місті ради з нагоди професійних свят, ювілейних та пам'ятних дат</w:t>
            </w:r>
          </w:p>
        </w:tc>
        <w:tc>
          <w:tcPr>
            <w:tcW w:w="2957" w:type="dxa"/>
          </w:tcPr>
          <w:p w:rsidR="00E80332" w:rsidRPr="006E763F" w:rsidRDefault="00E80332" w:rsidP="006E76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E80332" w:rsidRPr="003E2040" w:rsidRDefault="00E80332" w:rsidP="000D3F2C">
            <w:pPr>
              <w:rPr>
                <w:sz w:val="28"/>
                <w:szCs w:val="28"/>
              </w:rPr>
            </w:pPr>
            <w:r w:rsidRPr="003E2040">
              <w:rPr>
                <w:sz w:val="28"/>
                <w:szCs w:val="28"/>
              </w:rPr>
              <w:t>Заступник голови районної у місті ради, заступники голови районної у місті ради з питань діяльності виконавчих органів ради, керуючий справами виконкому районної у місті ради – відповідно до розподілу обов'язків</w:t>
            </w:r>
          </w:p>
        </w:tc>
        <w:tc>
          <w:tcPr>
            <w:tcW w:w="2958" w:type="dxa"/>
          </w:tcPr>
          <w:p w:rsidR="00E80332" w:rsidRPr="006E763F" w:rsidRDefault="00E80332" w:rsidP="00F20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Структурні підрозділи виконкому районної у місті ради – за відповідними напрямками роботи</w:t>
            </w:r>
          </w:p>
        </w:tc>
      </w:tr>
    </w:tbl>
    <w:p w:rsidR="00E80332" w:rsidRDefault="00E80332" w:rsidP="003C6D62">
      <w:pPr>
        <w:jc w:val="both"/>
        <w:rPr>
          <w:sz w:val="28"/>
          <w:szCs w:val="28"/>
        </w:rPr>
      </w:pPr>
    </w:p>
    <w:p w:rsidR="00E80332" w:rsidRDefault="00E80332" w:rsidP="003C6D62">
      <w:pPr>
        <w:jc w:val="both"/>
        <w:rPr>
          <w:sz w:val="28"/>
          <w:szCs w:val="28"/>
        </w:rPr>
      </w:pPr>
    </w:p>
    <w:p w:rsidR="00E80332" w:rsidRDefault="00E80332" w:rsidP="003C6D62">
      <w:pPr>
        <w:jc w:val="both"/>
        <w:rPr>
          <w:sz w:val="28"/>
          <w:szCs w:val="28"/>
        </w:rPr>
      </w:pPr>
    </w:p>
    <w:p w:rsidR="00E80332" w:rsidRDefault="00E80332" w:rsidP="003C6D62">
      <w:pPr>
        <w:jc w:val="both"/>
        <w:rPr>
          <w:sz w:val="28"/>
          <w:szCs w:val="28"/>
        </w:rPr>
      </w:pPr>
    </w:p>
    <w:p w:rsidR="00E80332" w:rsidRDefault="00E80332" w:rsidP="00825366">
      <w:pPr>
        <w:jc w:val="both"/>
        <w:rPr>
          <w:sz w:val="28"/>
          <w:szCs w:val="28"/>
        </w:rPr>
      </w:pPr>
      <w:r>
        <w:rPr>
          <w:sz w:val="28"/>
          <w:szCs w:val="28"/>
        </w:rPr>
        <w:t>Керуюча справами виконкому районної у місті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 Дуванова</w:t>
      </w:r>
    </w:p>
    <w:p w:rsidR="00E80332" w:rsidRDefault="00E80332" w:rsidP="00825366">
      <w:pPr>
        <w:rPr>
          <w:i/>
          <w:sz w:val="28"/>
          <w:szCs w:val="28"/>
        </w:rPr>
      </w:pPr>
    </w:p>
    <w:p w:rsidR="00E80332" w:rsidRPr="00BD7688" w:rsidRDefault="00E80332" w:rsidP="00825366">
      <w:pPr>
        <w:rPr>
          <w:sz w:val="28"/>
          <w:szCs w:val="28"/>
        </w:rPr>
      </w:pPr>
      <w:r w:rsidRPr="002454D2">
        <w:rPr>
          <w:color w:val="FFFFFF"/>
          <w:sz w:val="28"/>
          <w:szCs w:val="28"/>
        </w:rPr>
        <w:t>Згідно: зав. загальним відділом                                                                                                                                 А</w:t>
      </w:r>
      <w:r w:rsidRPr="00BC0D4F">
        <w:rPr>
          <w:color w:val="FFFFFF"/>
          <w:sz w:val="28"/>
          <w:szCs w:val="28"/>
        </w:rPr>
        <w:t>. Іванов</w:t>
      </w:r>
      <w:r w:rsidRPr="00BD7688">
        <w:rPr>
          <w:sz w:val="28"/>
          <w:szCs w:val="28"/>
        </w:rPr>
        <w:t xml:space="preserve">       </w:t>
      </w:r>
    </w:p>
    <w:p w:rsidR="00E80332" w:rsidRDefault="00E80332" w:rsidP="00825366">
      <w:pPr>
        <w:rPr>
          <w:i/>
          <w:sz w:val="28"/>
          <w:szCs w:val="28"/>
        </w:rPr>
      </w:pPr>
    </w:p>
    <w:p w:rsidR="00E80332" w:rsidRDefault="00E80332" w:rsidP="00825366">
      <w:pPr>
        <w:rPr>
          <w:i/>
          <w:sz w:val="28"/>
          <w:szCs w:val="28"/>
        </w:rPr>
      </w:pPr>
    </w:p>
    <w:p w:rsidR="00E80332" w:rsidRDefault="00E80332" w:rsidP="00825366">
      <w:pPr>
        <w:rPr>
          <w:i/>
          <w:sz w:val="28"/>
          <w:szCs w:val="28"/>
        </w:rPr>
      </w:pPr>
    </w:p>
    <w:p w:rsidR="00E80332" w:rsidRDefault="00E80332" w:rsidP="00825366">
      <w:pPr>
        <w:rPr>
          <w:i/>
          <w:sz w:val="28"/>
          <w:szCs w:val="28"/>
        </w:rPr>
      </w:pPr>
    </w:p>
    <w:p w:rsidR="00E80332" w:rsidRDefault="00E80332" w:rsidP="00825366">
      <w:pPr>
        <w:rPr>
          <w:i/>
          <w:sz w:val="28"/>
          <w:szCs w:val="28"/>
        </w:rPr>
      </w:pPr>
    </w:p>
    <w:p w:rsidR="00E80332" w:rsidRDefault="00E80332" w:rsidP="00825366">
      <w:pPr>
        <w:rPr>
          <w:i/>
          <w:sz w:val="28"/>
          <w:szCs w:val="28"/>
        </w:rPr>
      </w:pPr>
    </w:p>
    <w:p w:rsidR="00E80332" w:rsidRPr="00A972B7" w:rsidRDefault="00E80332" w:rsidP="00825366">
      <w:pPr>
        <w:tabs>
          <w:tab w:val="left" w:pos="6840"/>
        </w:tabs>
        <w:rPr>
          <w:sz w:val="28"/>
          <w:szCs w:val="28"/>
        </w:rPr>
      </w:pPr>
    </w:p>
    <w:sectPr w:rsidR="00E80332" w:rsidRPr="00A972B7" w:rsidSect="001E1564">
      <w:headerReference w:type="even" r:id="rId6"/>
      <w:headerReference w:type="default" r:id="rId7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0332" w:rsidRDefault="00E80332" w:rsidP="00C97641">
      <w:r>
        <w:separator/>
      </w:r>
    </w:p>
  </w:endnote>
  <w:endnote w:type="continuationSeparator" w:id="1">
    <w:p w:rsidR="00E80332" w:rsidRDefault="00E80332" w:rsidP="00C976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0332" w:rsidRDefault="00E80332" w:rsidP="00C97641">
      <w:r>
        <w:separator/>
      </w:r>
    </w:p>
  </w:footnote>
  <w:footnote w:type="continuationSeparator" w:id="1">
    <w:p w:rsidR="00E80332" w:rsidRDefault="00E80332" w:rsidP="00C976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32" w:rsidRDefault="00E80332" w:rsidP="00A207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80332" w:rsidRDefault="00E8033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32" w:rsidRDefault="00E80332" w:rsidP="00A207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80332" w:rsidRDefault="00E8033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72B7"/>
    <w:rsid w:val="00000769"/>
    <w:rsid w:val="0000409A"/>
    <w:rsid w:val="00011665"/>
    <w:rsid w:val="00015C33"/>
    <w:rsid w:val="00017CC6"/>
    <w:rsid w:val="00026BCA"/>
    <w:rsid w:val="00046408"/>
    <w:rsid w:val="000525BD"/>
    <w:rsid w:val="00080E66"/>
    <w:rsid w:val="000861B6"/>
    <w:rsid w:val="000B2483"/>
    <w:rsid w:val="000B3C0C"/>
    <w:rsid w:val="000D3F2C"/>
    <w:rsid w:val="000E1D62"/>
    <w:rsid w:val="000E4562"/>
    <w:rsid w:val="000E54E2"/>
    <w:rsid w:val="000F1FBD"/>
    <w:rsid w:val="001056F8"/>
    <w:rsid w:val="0010596D"/>
    <w:rsid w:val="00160739"/>
    <w:rsid w:val="00165718"/>
    <w:rsid w:val="001A59A6"/>
    <w:rsid w:val="001E1287"/>
    <w:rsid w:val="001E14E9"/>
    <w:rsid w:val="001E1564"/>
    <w:rsid w:val="001E5994"/>
    <w:rsid w:val="001E708D"/>
    <w:rsid w:val="001F591F"/>
    <w:rsid w:val="001F5A5B"/>
    <w:rsid w:val="00214282"/>
    <w:rsid w:val="002204F3"/>
    <w:rsid w:val="00224F00"/>
    <w:rsid w:val="00225C48"/>
    <w:rsid w:val="0023543E"/>
    <w:rsid w:val="00237F40"/>
    <w:rsid w:val="002454D2"/>
    <w:rsid w:val="00251228"/>
    <w:rsid w:val="002533B4"/>
    <w:rsid w:val="002602F0"/>
    <w:rsid w:val="0026553F"/>
    <w:rsid w:val="002736FE"/>
    <w:rsid w:val="00277310"/>
    <w:rsid w:val="00280CD6"/>
    <w:rsid w:val="002B1307"/>
    <w:rsid w:val="002C2C21"/>
    <w:rsid w:val="002C4FC9"/>
    <w:rsid w:val="002E2474"/>
    <w:rsid w:val="002F1D3F"/>
    <w:rsid w:val="003127B0"/>
    <w:rsid w:val="00312E4E"/>
    <w:rsid w:val="00314B4E"/>
    <w:rsid w:val="00345FC3"/>
    <w:rsid w:val="00351594"/>
    <w:rsid w:val="00366416"/>
    <w:rsid w:val="003717F9"/>
    <w:rsid w:val="003720B9"/>
    <w:rsid w:val="00373716"/>
    <w:rsid w:val="003C6D62"/>
    <w:rsid w:val="003D2BEC"/>
    <w:rsid w:val="003E2040"/>
    <w:rsid w:val="0040002F"/>
    <w:rsid w:val="00425DBD"/>
    <w:rsid w:val="00430C58"/>
    <w:rsid w:val="00484673"/>
    <w:rsid w:val="00486484"/>
    <w:rsid w:val="004A2897"/>
    <w:rsid w:val="004A4C04"/>
    <w:rsid w:val="004B0462"/>
    <w:rsid w:val="004E23D6"/>
    <w:rsid w:val="004E63F5"/>
    <w:rsid w:val="004F2749"/>
    <w:rsid w:val="0050785C"/>
    <w:rsid w:val="005459F0"/>
    <w:rsid w:val="00556169"/>
    <w:rsid w:val="005578D7"/>
    <w:rsid w:val="00577059"/>
    <w:rsid w:val="005E0F71"/>
    <w:rsid w:val="006049A4"/>
    <w:rsid w:val="00620A4D"/>
    <w:rsid w:val="00624858"/>
    <w:rsid w:val="0063078E"/>
    <w:rsid w:val="00635EC0"/>
    <w:rsid w:val="006446EB"/>
    <w:rsid w:val="00664F67"/>
    <w:rsid w:val="00672603"/>
    <w:rsid w:val="00680CD0"/>
    <w:rsid w:val="00681A1C"/>
    <w:rsid w:val="00693C91"/>
    <w:rsid w:val="006956B0"/>
    <w:rsid w:val="006A3495"/>
    <w:rsid w:val="006A5F7B"/>
    <w:rsid w:val="006B06FF"/>
    <w:rsid w:val="006E0BEA"/>
    <w:rsid w:val="006E573A"/>
    <w:rsid w:val="006E6281"/>
    <w:rsid w:val="006E763F"/>
    <w:rsid w:val="006F0684"/>
    <w:rsid w:val="007277A4"/>
    <w:rsid w:val="00732464"/>
    <w:rsid w:val="007422C1"/>
    <w:rsid w:val="007510F0"/>
    <w:rsid w:val="00755107"/>
    <w:rsid w:val="007573ED"/>
    <w:rsid w:val="00757F7A"/>
    <w:rsid w:val="007729D3"/>
    <w:rsid w:val="007754BE"/>
    <w:rsid w:val="0078159B"/>
    <w:rsid w:val="007A681D"/>
    <w:rsid w:val="007C1F38"/>
    <w:rsid w:val="007E0FAD"/>
    <w:rsid w:val="00807AFA"/>
    <w:rsid w:val="00810D14"/>
    <w:rsid w:val="00823A49"/>
    <w:rsid w:val="00825366"/>
    <w:rsid w:val="00832D22"/>
    <w:rsid w:val="00833BF5"/>
    <w:rsid w:val="0083615D"/>
    <w:rsid w:val="008524BD"/>
    <w:rsid w:val="00863555"/>
    <w:rsid w:val="008663CB"/>
    <w:rsid w:val="00873933"/>
    <w:rsid w:val="008C3C0F"/>
    <w:rsid w:val="008D0EC9"/>
    <w:rsid w:val="008E408E"/>
    <w:rsid w:val="008F27AA"/>
    <w:rsid w:val="0090770B"/>
    <w:rsid w:val="00927F2F"/>
    <w:rsid w:val="00936556"/>
    <w:rsid w:val="00940CC0"/>
    <w:rsid w:val="009541A8"/>
    <w:rsid w:val="00960D10"/>
    <w:rsid w:val="00984A77"/>
    <w:rsid w:val="009854A3"/>
    <w:rsid w:val="00993058"/>
    <w:rsid w:val="009A07DB"/>
    <w:rsid w:val="009A4569"/>
    <w:rsid w:val="009E2730"/>
    <w:rsid w:val="009E3557"/>
    <w:rsid w:val="009E715B"/>
    <w:rsid w:val="009F2A1A"/>
    <w:rsid w:val="00A17B27"/>
    <w:rsid w:val="00A207C5"/>
    <w:rsid w:val="00A41572"/>
    <w:rsid w:val="00A6692A"/>
    <w:rsid w:val="00A94D47"/>
    <w:rsid w:val="00A972B7"/>
    <w:rsid w:val="00AB7FE8"/>
    <w:rsid w:val="00AC324D"/>
    <w:rsid w:val="00AD5001"/>
    <w:rsid w:val="00AD70D3"/>
    <w:rsid w:val="00AF16C7"/>
    <w:rsid w:val="00B1691D"/>
    <w:rsid w:val="00B20815"/>
    <w:rsid w:val="00B32DF6"/>
    <w:rsid w:val="00B333B3"/>
    <w:rsid w:val="00B444E4"/>
    <w:rsid w:val="00B55E24"/>
    <w:rsid w:val="00B60649"/>
    <w:rsid w:val="00B701EA"/>
    <w:rsid w:val="00B80DAE"/>
    <w:rsid w:val="00B90035"/>
    <w:rsid w:val="00B94A98"/>
    <w:rsid w:val="00BA33AA"/>
    <w:rsid w:val="00BC0D4F"/>
    <w:rsid w:val="00BC5E51"/>
    <w:rsid w:val="00BC5F80"/>
    <w:rsid w:val="00BC604A"/>
    <w:rsid w:val="00BD11CD"/>
    <w:rsid w:val="00BD7688"/>
    <w:rsid w:val="00BE0941"/>
    <w:rsid w:val="00C24E18"/>
    <w:rsid w:val="00C34FB3"/>
    <w:rsid w:val="00C3525A"/>
    <w:rsid w:val="00C36A83"/>
    <w:rsid w:val="00C37AF2"/>
    <w:rsid w:val="00C6035E"/>
    <w:rsid w:val="00C60D09"/>
    <w:rsid w:val="00C8786F"/>
    <w:rsid w:val="00C92140"/>
    <w:rsid w:val="00C97641"/>
    <w:rsid w:val="00CA707C"/>
    <w:rsid w:val="00CC3BBC"/>
    <w:rsid w:val="00CD1590"/>
    <w:rsid w:val="00CF295A"/>
    <w:rsid w:val="00CF2DBA"/>
    <w:rsid w:val="00D01F2D"/>
    <w:rsid w:val="00D04255"/>
    <w:rsid w:val="00D11938"/>
    <w:rsid w:val="00D14822"/>
    <w:rsid w:val="00D25F13"/>
    <w:rsid w:val="00D47D27"/>
    <w:rsid w:val="00DC0F42"/>
    <w:rsid w:val="00DC36BA"/>
    <w:rsid w:val="00DF7EFA"/>
    <w:rsid w:val="00E02F5F"/>
    <w:rsid w:val="00E17A3A"/>
    <w:rsid w:val="00E24D59"/>
    <w:rsid w:val="00E36BDE"/>
    <w:rsid w:val="00E52400"/>
    <w:rsid w:val="00E54614"/>
    <w:rsid w:val="00E57839"/>
    <w:rsid w:val="00E63529"/>
    <w:rsid w:val="00E74441"/>
    <w:rsid w:val="00E80332"/>
    <w:rsid w:val="00E82FCF"/>
    <w:rsid w:val="00E876B4"/>
    <w:rsid w:val="00F15619"/>
    <w:rsid w:val="00F202EA"/>
    <w:rsid w:val="00F5349B"/>
    <w:rsid w:val="00F64FC8"/>
    <w:rsid w:val="00F67580"/>
    <w:rsid w:val="00F8385E"/>
    <w:rsid w:val="00F84083"/>
    <w:rsid w:val="00F846E9"/>
    <w:rsid w:val="00F924C7"/>
    <w:rsid w:val="00FA046A"/>
    <w:rsid w:val="00FB36AF"/>
    <w:rsid w:val="00FE1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2B7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17B2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C9764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97641"/>
    <w:rPr>
      <w:rFonts w:ascii="Times New Roman" w:hAnsi="Times New Roman" w:cs="Times New Roman"/>
      <w:sz w:val="24"/>
      <w:szCs w:val="24"/>
      <w:lang w:val="uk-UA" w:eastAsia="ru-RU"/>
    </w:rPr>
  </w:style>
  <w:style w:type="paragraph" w:styleId="Footer">
    <w:name w:val="footer"/>
    <w:basedOn w:val="Normal"/>
    <w:link w:val="FooterChar"/>
    <w:uiPriority w:val="99"/>
    <w:semiHidden/>
    <w:rsid w:val="00C9764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97641"/>
    <w:rPr>
      <w:rFonts w:ascii="Times New Roman" w:hAnsi="Times New Roman" w:cs="Times New Roman"/>
      <w:sz w:val="24"/>
      <w:szCs w:val="24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A5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5F7B"/>
    <w:rPr>
      <w:rFonts w:ascii="Tahoma" w:hAnsi="Tahoma" w:cs="Tahoma"/>
      <w:sz w:val="16"/>
      <w:szCs w:val="16"/>
      <w:lang w:val="uk-UA" w:eastAsia="ru-RU"/>
    </w:rPr>
  </w:style>
  <w:style w:type="character" w:styleId="PageNumber">
    <w:name w:val="page number"/>
    <w:basedOn w:val="DefaultParagraphFont"/>
    <w:uiPriority w:val="99"/>
    <w:rsid w:val="001E156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363</TotalTime>
  <Pages>8</Pages>
  <Words>1199</Words>
  <Characters>6839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193</cp:revision>
  <cp:lastPrinted>2011-09-19T12:12:00Z</cp:lastPrinted>
  <dcterms:created xsi:type="dcterms:W3CDTF">2011-05-30T10:57:00Z</dcterms:created>
  <dcterms:modified xsi:type="dcterms:W3CDTF">2012-02-07T07:46:00Z</dcterms:modified>
</cp:coreProperties>
</file>